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3755" w:type="dxa"/>
        <w:tblInd w:w="42" w:type="dxa"/>
        <w:tblLayout w:type="fixed"/>
        <w:tblCellMar>
          <w:left w:w="42" w:type="dxa"/>
          <w:right w:w="42" w:type="dxa"/>
        </w:tblCellMar>
        <w:tblLook w:val="00A0"/>
      </w:tblPr>
      <w:tblGrid>
        <w:gridCol w:w="5105"/>
        <w:gridCol w:w="5247"/>
        <w:gridCol w:w="3403"/>
      </w:tblGrid>
      <w:tr w:rsidR="008D30BD" w:rsidTr="008D4DAD">
        <w:trPr>
          <w:cantSplit/>
        </w:trPr>
        <w:tc>
          <w:tcPr>
            <w:tcW w:w="5103" w:type="dxa"/>
          </w:tcPr>
          <w:p w:rsidR="008D30BD" w:rsidRDefault="008D30BD" w:rsidP="008D4DAD">
            <w:pPr>
              <w:pStyle w:val="CentrePosled"/>
              <w:spacing w:after="0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6" type="#_x0000_t75" alt="black-150" style="position:absolute;left:0;text-align:left;margin-left:87.9pt;margin-top:-80.45pt;width:79.5pt;height:80.1pt;z-index:251658240;visibility:visible">
                  <v:imagedata r:id="rId5" o:title=""/>
                  <w10:wrap type="topAndBottom"/>
                </v:shape>
              </w:pict>
            </w:r>
            <w:r>
              <w:t xml:space="preserve">ДЕПАРТАМЕНТ </w:t>
            </w:r>
          </w:p>
          <w:p w:rsidR="008D30BD" w:rsidRDefault="008D30BD" w:rsidP="008D4DAD">
            <w:pPr>
              <w:pStyle w:val="CentrePosled"/>
              <w:spacing w:after="0"/>
            </w:pPr>
            <w:r>
              <w:t>ОБРАЗОВАНИЯ И НАУКИ КЕМЕРОВСКОЙ ОБЛАСТИ</w:t>
            </w:r>
          </w:p>
          <w:p w:rsidR="008D30BD" w:rsidRDefault="008D30BD" w:rsidP="008D4DAD">
            <w:pPr>
              <w:pStyle w:val="1"/>
            </w:pPr>
            <w:smartTag w:uri="urn:schemas-microsoft-com:office:smarttags" w:element="metricconverter">
              <w:smartTagPr>
                <w:attr w:name="ProductID" w:val="650064, г"/>
              </w:smartTagPr>
              <w:r>
                <w:t>650064, г</w:t>
              </w:r>
            </w:smartTag>
            <w:r>
              <w:t>. Кемерово, Советский пр-т, 58</w:t>
            </w:r>
          </w:p>
          <w:p w:rsidR="008D30BD" w:rsidRDefault="008D30BD" w:rsidP="008D4DAD">
            <w:pPr>
              <w:pStyle w:val="1"/>
            </w:pPr>
            <w:r>
              <w:t xml:space="preserve">тел: 364366, факс: 364321 </w:t>
            </w:r>
          </w:p>
          <w:p w:rsidR="008D30BD" w:rsidRPr="009E230F" w:rsidRDefault="008D30BD" w:rsidP="00EC1411">
            <w:pPr>
              <w:pStyle w:val="1"/>
            </w:pPr>
            <w:r>
              <w:rPr>
                <w:lang w:val="en-US"/>
              </w:rPr>
              <w:t xml:space="preserve"> E-mail: recep@ruobr.ru </w:t>
            </w:r>
          </w:p>
        </w:tc>
        <w:tc>
          <w:tcPr>
            <w:tcW w:w="5244" w:type="dxa"/>
          </w:tcPr>
          <w:p w:rsidR="008D30BD" w:rsidRPr="006B48AF" w:rsidRDefault="008D30BD" w:rsidP="008D4DAD">
            <w:pPr>
              <w:pStyle w:val="TableText"/>
              <w:jc w:val="left"/>
              <w:rPr>
                <w:sz w:val="28"/>
                <w:szCs w:val="28"/>
              </w:rPr>
            </w:pPr>
          </w:p>
          <w:p w:rsidR="008D30BD" w:rsidRPr="006B48AF" w:rsidRDefault="008D30BD" w:rsidP="008D4DAD">
            <w:pPr>
              <w:pStyle w:val="TableText"/>
              <w:jc w:val="left"/>
              <w:rPr>
                <w:sz w:val="28"/>
                <w:szCs w:val="28"/>
              </w:rPr>
            </w:pPr>
          </w:p>
          <w:p w:rsidR="008D30BD" w:rsidRPr="006B48AF" w:rsidRDefault="008D30BD" w:rsidP="008D4DAD">
            <w:pPr>
              <w:pStyle w:val="TableText"/>
              <w:jc w:val="left"/>
              <w:rPr>
                <w:sz w:val="28"/>
                <w:szCs w:val="28"/>
              </w:rPr>
            </w:pPr>
          </w:p>
          <w:p w:rsidR="008D30BD" w:rsidRPr="006B48AF" w:rsidRDefault="008D30BD" w:rsidP="008D4DAD">
            <w:pPr>
              <w:pStyle w:val="TableText"/>
              <w:jc w:val="left"/>
              <w:rPr>
                <w:sz w:val="28"/>
                <w:szCs w:val="28"/>
              </w:rPr>
            </w:pPr>
          </w:p>
          <w:p w:rsidR="008D30BD" w:rsidRPr="006B48AF" w:rsidRDefault="008D30BD" w:rsidP="008D4DAD">
            <w:pPr>
              <w:pStyle w:val="TableText"/>
              <w:jc w:val="left"/>
              <w:rPr>
                <w:sz w:val="28"/>
                <w:szCs w:val="28"/>
              </w:rPr>
            </w:pPr>
          </w:p>
          <w:p w:rsidR="008D30BD" w:rsidRDefault="008D30BD" w:rsidP="008D4DAD">
            <w:pPr>
              <w:pStyle w:val="TableTex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Руководителям </w:t>
            </w:r>
          </w:p>
          <w:p w:rsidR="008D30BD" w:rsidRDefault="008D30BD" w:rsidP="008D4DAD">
            <w:pPr>
              <w:pStyle w:val="TableTex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муниципальных органов </w:t>
            </w:r>
          </w:p>
          <w:p w:rsidR="008D30BD" w:rsidRDefault="008D30BD" w:rsidP="008D4DAD">
            <w:pPr>
              <w:pStyle w:val="TableText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управления образованием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3401" w:type="dxa"/>
          </w:tcPr>
          <w:p w:rsidR="008D30BD" w:rsidRDefault="008D30BD" w:rsidP="008D4DAD">
            <w:pPr>
              <w:pStyle w:val="BodySingle"/>
              <w:tabs>
                <w:tab w:val="left" w:pos="6379"/>
              </w:tabs>
              <w:ind w:left="-183" w:firstLine="325"/>
            </w:pPr>
          </w:p>
        </w:tc>
      </w:tr>
      <w:tr w:rsidR="008D30BD" w:rsidTr="008D4DAD">
        <w:trPr>
          <w:gridAfter w:val="2"/>
          <w:wAfter w:w="8645" w:type="dxa"/>
          <w:cantSplit/>
        </w:trPr>
        <w:tc>
          <w:tcPr>
            <w:tcW w:w="5103" w:type="dxa"/>
          </w:tcPr>
          <w:p w:rsidR="008D30BD" w:rsidRPr="00097E7B" w:rsidRDefault="008D30BD" w:rsidP="008D4DAD">
            <w:pPr>
              <w:pStyle w:val="BodyTextIndent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  <w:u w:val="single"/>
              </w:rPr>
              <w:t>30.03.2017</w:t>
            </w:r>
            <w:r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  <w:u w:val="single"/>
              </w:rPr>
              <w:t>1756/07</w:t>
            </w:r>
          </w:p>
        </w:tc>
      </w:tr>
      <w:tr w:rsidR="008D30BD" w:rsidTr="008D4DAD">
        <w:trPr>
          <w:gridAfter w:val="2"/>
          <w:wAfter w:w="8645" w:type="dxa"/>
          <w:cantSplit/>
        </w:trPr>
        <w:tc>
          <w:tcPr>
            <w:tcW w:w="5103" w:type="dxa"/>
          </w:tcPr>
          <w:p w:rsidR="008D30BD" w:rsidRDefault="008D30BD" w:rsidP="008D4DAD">
            <w:pPr>
              <w:pStyle w:val="BodyTextInden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№ _________________________</w:t>
            </w:r>
          </w:p>
        </w:tc>
      </w:tr>
    </w:tbl>
    <w:p w:rsidR="008D30BD" w:rsidRDefault="008D30BD" w:rsidP="0093717A">
      <w:pPr>
        <w:pStyle w:val="BodySingle"/>
        <w:tabs>
          <w:tab w:val="left" w:pos="6379"/>
        </w:tabs>
        <w:jc w:val="center"/>
      </w:pPr>
    </w:p>
    <w:p w:rsidR="008D30BD" w:rsidRDefault="008D30BD" w:rsidP="0093717A">
      <w:pPr>
        <w:pStyle w:val="BodySingle"/>
        <w:tabs>
          <w:tab w:val="left" w:pos="6379"/>
        </w:tabs>
        <w:jc w:val="center"/>
      </w:pPr>
      <w:r>
        <w:t>Уважаемые коллеги!</w:t>
      </w:r>
    </w:p>
    <w:p w:rsidR="008D30BD" w:rsidRDefault="008D30BD" w:rsidP="0093717A">
      <w:pPr>
        <w:pStyle w:val="BodySingle"/>
        <w:tabs>
          <w:tab w:val="left" w:pos="6379"/>
        </w:tabs>
        <w:jc w:val="center"/>
        <w:rPr>
          <w:sz w:val="24"/>
          <w:szCs w:val="24"/>
        </w:rPr>
      </w:pPr>
      <w:r>
        <w:t xml:space="preserve"> </w:t>
      </w:r>
      <w:r>
        <w:rPr>
          <w:noProof/>
          <w:sz w:val="24"/>
          <w:szCs w:val="24"/>
        </w:rPr>
        <w:t xml:space="preserve"> </w:t>
      </w:r>
    </w:p>
    <w:p w:rsidR="008D30BD" w:rsidRDefault="008D30BD" w:rsidP="00BF4A68">
      <w:pPr>
        <w:pStyle w:val="ListParagraph"/>
        <w:widowControl w:val="0"/>
        <w:tabs>
          <w:tab w:val="left" w:pos="1260"/>
        </w:tabs>
        <w:spacing w:after="0" w:line="360" w:lineRule="auto"/>
        <w:ind w:left="0" w:firstLine="539"/>
        <w:jc w:val="both"/>
        <w:rPr>
          <w:rFonts w:ascii="Times New Roman" w:hAnsi="Times New Roman"/>
          <w:sz w:val="28"/>
          <w:szCs w:val="28"/>
        </w:rPr>
      </w:pPr>
      <w:r w:rsidRPr="00EC1411">
        <w:rPr>
          <w:rFonts w:ascii="Times New Roman" w:hAnsi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/>
          <w:sz w:val="28"/>
          <w:szCs w:val="28"/>
        </w:rPr>
        <w:t>постановлением главного государственного санитарного врача по Кемеровской области</w:t>
      </w:r>
      <w:r w:rsidRPr="00EC14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от 22.03.2017 №4 </w:t>
      </w:r>
      <w:r w:rsidRPr="00EC1411">
        <w:rPr>
          <w:rFonts w:ascii="Times New Roman" w:hAnsi="Times New Roman"/>
          <w:sz w:val="28"/>
          <w:szCs w:val="28"/>
        </w:rPr>
        <w:t>прошу</w:t>
      </w:r>
      <w:r>
        <w:rPr>
          <w:rFonts w:ascii="Times New Roman" w:hAnsi="Times New Roman"/>
          <w:sz w:val="28"/>
          <w:szCs w:val="28"/>
        </w:rPr>
        <w:t>:</w:t>
      </w:r>
      <w:r w:rsidRPr="00EC1411">
        <w:rPr>
          <w:rFonts w:ascii="Times New Roman" w:hAnsi="Times New Roman"/>
          <w:sz w:val="28"/>
          <w:szCs w:val="28"/>
        </w:rPr>
        <w:t xml:space="preserve"> </w:t>
      </w:r>
    </w:p>
    <w:p w:rsidR="008D30BD" w:rsidRPr="003D19B1" w:rsidRDefault="008D30BD" w:rsidP="00BF4A68">
      <w:pPr>
        <w:pStyle w:val="ListParagraph"/>
        <w:widowControl w:val="0"/>
        <w:tabs>
          <w:tab w:val="left" w:pos="1260"/>
        </w:tabs>
        <w:spacing w:after="0" w:line="360" w:lineRule="auto"/>
        <w:ind w:left="0" w:firstLine="539"/>
        <w:jc w:val="both"/>
        <w:rPr>
          <w:rFonts w:ascii="Times New Roman" w:hAnsi="Times New Roman"/>
          <w:sz w:val="28"/>
          <w:szCs w:val="28"/>
        </w:rPr>
      </w:pPr>
      <w:r w:rsidRPr="003D19B1">
        <w:rPr>
          <w:rFonts w:ascii="Times New Roman" w:hAnsi="Times New Roman"/>
          <w:sz w:val="28"/>
          <w:szCs w:val="28"/>
        </w:rPr>
        <w:t>организовать в рамках Европейской недели иммунизации 2017 года силами медицинских работников образовательных учреждений проведение мероприятий для детей и родителей, направленных на повышение  их информированности о значимости вакцинации в поддержании индивидуального и коллективного здоровья;</w:t>
      </w:r>
    </w:p>
    <w:p w:rsidR="008D30BD" w:rsidRDefault="008D30BD" w:rsidP="00BF4A68">
      <w:pPr>
        <w:pStyle w:val="ListParagraph"/>
        <w:widowControl w:val="0"/>
        <w:tabs>
          <w:tab w:val="left" w:pos="1260"/>
        </w:tabs>
        <w:spacing w:after="0" w:line="360" w:lineRule="auto"/>
        <w:ind w:left="0"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оказать содействие специалистам учреждений здравоохранения, ФБУЗ «Центр гигиены и эпидемиологии в Кемеровской области», Управления Роспотребнадзора по Кемеровской области и его территориальных отделов в организации лекций, бесед с родителями и учащимися, размещении информации на стендах и сайтах в образовательных учреждениях.</w:t>
      </w:r>
    </w:p>
    <w:p w:rsidR="008D30BD" w:rsidRDefault="008D30BD" w:rsidP="00BF4A68">
      <w:pPr>
        <w:pStyle w:val="ListParagraph"/>
        <w:widowControl w:val="0"/>
        <w:tabs>
          <w:tab w:val="left" w:pos="1260"/>
        </w:tabs>
        <w:spacing w:after="0" w:line="360" w:lineRule="auto"/>
        <w:ind w:left="0" w:firstLine="539"/>
        <w:jc w:val="both"/>
        <w:rPr>
          <w:rFonts w:ascii="Times New Roman" w:hAnsi="Times New Roman"/>
          <w:sz w:val="28"/>
          <w:szCs w:val="28"/>
        </w:rPr>
      </w:pPr>
    </w:p>
    <w:p w:rsidR="008D30BD" w:rsidRPr="003D19B1" w:rsidRDefault="008D30BD" w:rsidP="00BF4A68">
      <w:pPr>
        <w:pStyle w:val="ListParagraph"/>
        <w:widowControl w:val="0"/>
        <w:tabs>
          <w:tab w:val="left" w:pos="1260"/>
        </w:tabs>
        <w:spacing w:after="0" w:line="240" w:lineRule="auto"/>
        <w:ind w:left="1980" w:hanging="19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Приложение:    Постановление главного государственного санитарного врача                             по Кемеровской области от 22.03.2017 №4</w:t>
      </w:r>
    </w:p>
    <w:p w:rsidR="008D30BD" w:rsidRPr="003D19B1" w:rsidRDefault="008D30BD" w:rsidP="0093717A">
      <w:pPr>
        <w:pStyle w:val="BodySingle"/>
        <w:ind w:firstLine="709"/>
        <w:jc w:val="both"/>
        <w:rPr>
          <w:szCs w:val="28"/>
        </w:rPr>
      </w:pPr>
    </w:p>
    <w:p w:rsidR="008D30BD" w:rsidRDefault="008D30BD" w:rsidP="001C1024">
      <w:pPr>
        <w:pStyle w:val="BodySingle"/>
        <w:jc w:val="both"/>
        <w:rPr>
          <w:szCs w:val="28"/>
        </w:rPr>
      </w:pPr>
    </w:p>
    <w:p w:rsidR="008D30BD" w:rsidRDefault="008D30BD" w:rsidP="001C1024">
      <w:pPr>
        <w:pStyle w:val="BodySingle"/>
        <w:jc w:val="both"/>
        <w:rPr>
          <w:szCs w:val="28"/>
        </w:rPr>
      </w:pPr>
    </w:p>
    <w:p w:rsidR="008D30BD" w:rsidRPr="003D19B1" w:rsidRDefault="008D30BD" w:rsidP="001C1024">
      <w:pPr>
        <w:pStyle w:val="BodySingle"/>
        <w:jc w:val="both"/>
        <w:rPr>
          <w:szCs w:val="28"/>
        </w:rPr>
      </w:pPr>
    </w:p>
    <w:p w:rsidR="008D30BD" w:rsidRDefault="008D30BD" w:rsidP="00DB224C">
      <w:pPr>
        <w:pStyle w:val="BodySingle"/>
        <w:spacing w:line="360" w:lineRule="auto"/>
        <w:ind w:firstLine="709"/>
        <w:jc w:val="both"/>
      </w:pPr>
      <w:r>
        <w:t>С уважением,</w:t>
      </w:r>
    </w:p>
    <w:p w:rsidR="008D30BD" w:rsidRDefault="008D30BD" w:rsidP="00EC1411">
      <w:pPr>
        <w:pStyle w:val="BodySingle"/>
        <w:spacing w:line="360" w:lineRule="auto"/>
        <w:jc w:val="both"/>
      </w:pPr>
      <w:r>
        <w:t>и.о. начальника департамента                                                           Л.Н. Якимова</w:t>
      </w:r>
    </w:p>
    <w:p w:rsidR="008D30BD" w:rsidRDefault="008D30BD" w:rsidP="006B48AF">
      <w:pPr>
        <w:jc w:val="both"/>
      </w:pPr>
    </w:p>
    <w:p w:rsidR="008D30BD" w:rsidRDefault="008D30BD" w:rsidP="006B48AF">
      <w:pPr>
        <w:jc w:val="both"/>
      </w:pPr>
      <w:r>
        <w:t>Исп.: И.А. Ионас, тел.: 8(3842)58-06-69</w:t>
      </w:r>
    </w:p>
    <w:p w:rsidR="008D30BD" w:rsidRDefault="008D30BD" w:rsidP="006B48AF">
      <w:pPr>
        <w:jc w:val="both"/>
      </w:pPr>
    </w:p>
    <w:p w:rsidR="008D30BD" w:rsidRDefault="008D30BD" w:rsidP="006B48AF">
      <w:pPr>
        <w:jc w:val="both"/>
      </w:pPr>
      <w:r>
        <w:pict>
          <v:shape id="_x0000_i1025" type="#_x0000_t75" style="width:477pt;height:657pt">
            <v:imagedata r:id="rId6" o:title=""/>
          </v:shape>
        </w:pict>
      </w:r>
      <w:r>
        <w:pict>
          <v:shape id="_x0000_i1026" type="#_x0000_t75" style="width:477pt;height:657pt">
            <v:imagedata r:id="rId7" o:title=""/>
          </v:shape>
        </w:pict>
      </w:r>
      <w:r>
        <w:pict>
          <v:shape id="_x0000_i1027" type="#_x0000_t75" style="width:477pt;height:657pt">
            <v:imagedata r:id="rId8" o:title=""/>
          </v:shape>
        </w:pict>
      </w:r>
      <w:r>
        <w:pict>
          <v:shape id="_x0000_i1028" type="#_x0000_t75" style="width:477pt;height:657pt">
            <v:imagedata r:id="rId9" o:title=""/>
          </v:shape>
        </w:pict>
      </w:r>
      <w:r>
        <w:pict>
          <v:shape id="_x0000_i1029" type="#_x0000_t75" style="width:477pt;height:657pt">
            <v:imagedata r:id="rId10" o:title=""/>
          </v:shape>
        </w:pict>
      </w:r>
    </w:p>
    <w:sectPr w:rsidR="008D30BD" w:rsidSect="00EC1411">
      <w:pgSz w:w="11906" w:h="16838"/>
      <w:pgMar w:top="719" w:right="85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C57816"/>
    <w:multiLevelType w:val="hybridMultilevel"/>
    <w:tmpl w:val="71F4209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7CD7"/>
    <w:rsid w:val="00001F08"/>
    <w:rsid w:val="000129FA"/>
    <w:rsid w:val="00035617"/>
    <w:rsid w:val="00065AB0"/>
    <w:rsid w:val="0006792D"/>
    <w:rsid w:val="00097E7B"/>
    <w:rsid w:val="00113B30"/>
    <w:rsid w:val="0012518E"/>
    <w:rsid w:val="00145955"/>
    <w:rsid w:val="00167A56"/>
    <w:rsid w:val="00183CB8"/>
    <w:rsid w:val="001C1024"/>
    <w:rsid w:val="001C1EAD"/>
    <w:rsid w:val="001E4C49"/>
    <w:rsid w:val="001E722E"/>
    <w:rsid w:val="001F1378"/>
    <w:rsid w:val="00236E6A"/>
    <w:rsid w:val="002630AD"/>
    <w:rsid w:val="0026538F"/>
    <w:rsid w:val="00280DDF"/>
    <w:rsid w:val="00280F65"/>
    <w:rsid w:val="00281695"/>
    <w:rsid w:val="00284B1B"/>
    <w:rsid w:val="002A6EB9"/>
    <w:rsid w:val="002B2319"/>
    <w:rsid w:val="002E312B"/>
    <w:rsid w:val="00316BFB"/>
    <w:rsid w:val="00332955"/>
    <w:rsid w:val="003517A1"/>
    <w:rsid w:val="00355A86"/>
    <w:rsid w:val="003C1E4E"/>
    <w:rsid w:val="003D19B1"/>
    <w:rsid w:val="003D1CD5"/>
    <w:rsid w:val="003D6A9E"/>
    <w:rsid w:val="003F1925"/>
    <w:rsid w:val="00413AAB"/>
    <w:rsid w:val="00425942"/>
    <w:rsid w:val="00447B8F"/>
    <w:rsid w:val="0046669F"/>
    <w:rsid w:val="00476A5A"/>
    <w:rsid w:val="004C2530"/>
    <w:rsid w:val="004C6394"/>
    <w:rsid w:val="004C699B"/>
    <w:rsid w:val="004F0267"/>
    <w:rsid w:val="00566115"/>
    <w:rsid w:val="00597969"/>
    <w:rsid w:val="005D1869"/>
    <w:rsid w:val="005F2770"/>
    <w:rsid w:val="00600A88"/>
    <w:rsid w:val="006162ED"/>
    <w:rsid w:val="00630CBA"/>
    <w:rsid w:val="0063773F"/>
    <w:rsid w:val="006669FA"/>
    <w:rsid w:val="00673E16"/>
    <w:rsid w:val="00685770"/>
    <w:rsid w:val="006B48AF"/>
    <w:rsid w:val="006C6811"/>
    <w:rsid w:val="006D7C8F"/>
    <w:rsid w:val="006E00C4"/>
    <w:rsid w:val="006E05F7"/>
    <w:rsid w:val="006E1032"/>
    <w:rsid w:val="00730F89"/>
    <w:rsid w:val="0074298A"/>
    <w:rsid w:val="00746C1D"/>
    <w:rsid w:val="0078002B"/>
    <w:rsid w:val="0078745E"/>
    <w:rsid w:val="007B11FE"/>
    <w:rsid w:val="007C7ED5"/>
    <w:rsid w:val="007D6A61"/>
    <w:rsid w:val="00813042"/>
    <w:rsid w:val="0083762E"/>
    <w:rsid w:val="0088642E"/>
    <w:rsid w:val="00897CD7"/>
    <w:rsid w:val="008A7251"/>
    <w:rsid w:val="008D1266"/>
    <w:rsid w:val="008D30BD"/>
    <w:rsid w:val="008D4DAD"/>
    <w:rsid w:val="008D6237"/>
    <w:rsid w:val="009043D9"/>
    <w:rsid w:val="00907637"/>
    <w:rsid w:val="00930F39"/>
    <w:rsid w:val="0093325D"/>
    <w:rsid w:val="0093717A"/>
    <w:rsid w:val="00962599"/>
    <w:rsid w:val="009E189A"/>
    <w:rsid w:val="009E230F"/>
    <w:rsid w:val="009E2919"/>
    <w:rsid w:val="00A3437F"/>
    <w:rsid w:val="00A558C7"/>
    <w:rsid w:val="00A56642"/>
    <w:rsid w:val="00A61303"/>
    <w:rsid w:val="00A73BD5"/>
    <w:rsid w:val="00A82335"/>
    <w:rsid w:val="00A943AB"/>
    <w:rsid w:val="00AC76FE"/>
    <w:rsid w:val="00AD13FE"/>
    <w:rsid w:val="00AF5EC8"/>
    <w:rsid w:val="00B06D90"/>
    <w:rsid w:val="00B24524"/>
    <w:rsid w:val="00B37503"/>
    <w:rsid w:val="00B76A34"/>
    <w:rsid w:val="00B8139B"/>
    <w:rsid w:val="00B835E6"/>
    <w:rsid w:val="00BC6C23"/>
    <w:rsid w:val="00BD13FA"/>
    <w:rsid w:val="00BD6755"/>
    <w:rsid w:val="00BF16A3"/>
    <w:rsid w:val="00BF4A68"/>
    <w:rsid w:val="00C101C8"/>
    <w:rsid w:val="00C1396C"/>
    <w:rsid w:val="00C14ABF"/>
    <w:rsid w:val="00C36EE6"/>
    <w:rsid w:val="00C93715"/>
    <w:rsid w:val="00CA1FCD"/>
    <w:rsid w:val="00CB3CFC"/>
    <w:rsid w:val="00D01DF9"/>
    <w:rsid w:val="00D169BC"/>
    <w:rsid w:val="00D21392"/>
    <w:rsid w:val="00D31524"/>
    <w:rsid w:val="00D332CB"/>
    <w:rsid w:val="00D33576"/>
    <w:rsid w:val="00D34122"/>
    <w:rsid w:val="00D402F7"/>
    <w:rsid w:val="00D43A17"/>
    <w:rsid w:val="00D81DF5"/>
    <w:rsid w:val="00D84A93"/>
    <w:rsid w:val="00DB224C"/>
    <w:rsid w:val="00DD4D73"/>
    <w:rsid w:val="00DE499F"/>
    <w:rsid w:val="00E05027"/>
    <w:rsid w:val="00E06664"/>
    <w:rsid w:val="00EA191C"/>
    <w:rsid w:val="00EC1411"/>
    <w:rsid w:val="00EC14EC"/>
    <w:rsid w:val="00EE5DBE"/>
    <w:rsid w:val="00EE7269"/>
    <w:rsid w:val="00F12CF2"/>
    <w:rsid w:val="00F32440"/>
    <w:rsid w:val="00F6591A"/>
    <w:rsid w:val="00F93A5A"/>
    <w:rsid w:val="00FA3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17A"/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rsid w:val="0093717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93717A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BodySingle">
    <w:name w:val="Body Single"/>
    <w:uiPriority w:val="99"/>
    <w:rsid w:val="0093717A"/>
    <w:pPr>
      <w:widowControl w:val="0"/>
      <w:snapToGrid w:val="0"/>
    </w:pPr>
    <w:rPr>
      <w:rFonts w:ascii="Times New Roman" w:eastAsia="Times New Roman" w:hAnsi="Times New Roman"/>
      <w:color w:val="000000"/>
      <w:sz w:val="28"/>
      <w:szCs w:val="20"/>
    </w:rPr>
  </w:style>
  <w:style w:type="paragraph" w:customStyle="1" w:styleId="1">
    <w:name w:val="Нижний колонтитул1"/>
    <w:uiPriority w:val="99"/>
    <w:rsid w:val="0093717A"/>
    <w:pPr>
      <w:widowControl w:val="0"/>
      <w:snapToGrid w:val="0"/>
      <w:jc w:val="center"/>
    </w:pPr>
    <w:rPr>
      <w:rFonts w:ascii="Times New Roman" w:eastAsia="Times New Roman" w:hAnsi="Times New Roman"/>
      <w:b/>
      <w:color w:val="000000"/>
      <w:sz w:val="20"/>
      <w:szCs w:val="20"/>
    </w:rPr>
  </w:style>
  <w:style w:type="paragraph" w:customStyle="1" w:styleId="TableText">
    <w:name w:val="Table Text"/>
    <w:uiPriority w:val="99"/>
    <w:rsid w:val="0093717A"/>
    <w:pPr>
      <w:widowControl w:val="0"/>
      <w:snapToGrid w:val="0"/>
      <w:jc w:val="center"/>
    </w:pPr>
    <w:rPr>
      <w:rFonts w:ascii="Times New Roman" w:eastAsia="Times New Roman" w:hAnsi="Times New Roman"/>
      <w:color w:val="000000"/>
      <w:sz w:val="24"/>
      <w:szCs w:val="20"/>
    </w:rPr>
  </w:style>
  <w:style w:type="paragraph" w:customStyle="1" w:styleId="CentrePosled">
    <w:name w:val="Centre Posled"/>
    <w:next w:val="Normal"/>
    <w:uiPriority w:val="99"/>
    <w:rsid w:val="0093717A"/>
    <w:pPr>
      <w:keepNext/>
      <w:keepLines/>
      <w:widowControl w:val="0"/>
      <w:snapToGrid w:val="0"/>
      <w:spacing w:after="288"/>
      <w:jc w:val="center"/>
    </w:pPr>
    <w:rPr>
      <w:rFonts w:ascii="Times New Roman" w:eastAsia="Times New Roman" w:hAnsi="Times New Roman"/>
      <w:b/>
      <w:color w:val="000000"/>
      <w:sz w:val="28"/>
      <w:szCs w:val="20"/>
    </w:rPr>
  </w:style>
  <w:style w:type="character" w:styleId="Hyperlink">
    <w:name w:val="Hyperlink"/>
    <w:basedOn w:val="DefaultParagraphFont"/>
    <w:uiPriority w:val="99"/>
    <w:rsid w:val="00413AAB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locked/>
    <w:rsid w:val="00DB224C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DB224C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491</TotalTime>
  <Pages>6</Pages>
  <Words>201</Words>
  <Characters>1148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pcpuzin</cp:lastModifiedBy>
  <cp:revision>35</cp:revision>
  <cp:lastPrinted>2017-02-28T02:10:00Z</cp:lastPrinted>
  <dcterms:created xsi:type="dcterms:W3CDTF">2015-06-18T06:52:00Z</dcterms:created>
  <dcterms:modified xsi:type="dcterms:W3CDTF">2017-03-31T01:41:00Z</dcterms:modified>
</cp:coreProperties>
</file>